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Tr="00AE7882">
        <w:trPr>
          <w:trHeight w:val="4410"/>
        </w:trPr>
        <w:tc>
          <w:tcPr>
            <w:tcW w:w="3600" w:type="dxa"/>
            <w:vAlign w:val="bottom"/>
          </w:tcPr>
          <w:p w:rsidR="001B2ABD" w:rsidRDefault="00A93316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BF0BBC8">
                  <wp:extent cx="1552575" cy="1552575"/>
                  <wp:effectExtent l="114300" t="76200" r="85725" b="90487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p w:rsidR="001B2ABD" w:rsidRPr="001838DA" w:rsidRDefault="00B9497F" w:rsidP="001B2ABD">
            <w:pPr>
              <w:pStyle w:val="KonuBal"/>
              <w:rPr>
                <w:b/>
                <w:sz w:val="56"/>
                <w:szCs w:val="56"/>
              </w:rPr>
            </w:pPr>
            <w:r w:rsidRPr="001838DA">
              <w:rPr>
                <w:b/>
                <w:sz w:val="56"/>
                <w:szCs w:val="56"/>
              </w:rPr>
              <w:t>GELENEK İLE GELECEĞİ HARMANLIYORUZ!</w:t>
            </w:r>
          </w:p>
          <w:p w:rsidR="001B2ABD" w:rsidRPr="000D2FA2" w:rsidRDefault="00A32E72" w:rsidP="00A32E72">
            <w:pPr>
              <w:pStyle w:val="Altyaz"/>
              <w:rPr>
                <w:rFonts w:ascii="Century Gothic" w:hAnsi="Century Gothic"/>
                <w:b/>
                <w:szCs w:val="32"/>
              </w:rPr>
            </w:pPr>
            <w:r w:rsidRPr="006F1E47">
              <w:rPr>
                <w:rFonts w:ascii="Century Gothic" w:hAnsi="Century Gothic"/>
                <w:b/>
                <w:spacing w:val="9"/>
                <w:w w:val="36"/>
                <w:szCs w:val="32"/>
              </w:rPr>
              <w:t>2022-1-TR01-KA122-SCH-0000755</w:t>
            </w:r>
            <w:r w:rsidRPr="006F1E47">
              <w:rPr>
                <w:rFonts w:ascii="Century Gothic" w:hAnsi="Century Gothic"/>
                <w:b/>
                <w:spacing w:val="10"/>
                <w:w w:val="36"/>
                <w:szCs w:val="32"/>
              </w:rPr>
              <w:t>4</w:t>
            </w:r>
          </w:p>
        </w:tc>
      </w:tr>
      <w:tr w:rsidR="001B2ABD" w:rsidTr="00AE7882">
        <w:tc>
          <w:tcPr>
            <w:tcW w:w="3600" w:type="dxa"/>
          </w:tcPr>
          <w:p w:rsidR="00A93316" w:rsidRPr="00B9497F" w:rsidRDefault="00B9497F" w:rsidP="009260C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</w:t>
            </w:r>
            <w:r w:rsidRPr="00B9497F">
              <w:rPr>
                <w:sz w:val="48"/>
                <w:szCs w:val="48"/>
              </w:rPr>
              <w:t>EÇİÖREN SOSYAL BİLİMLER LİSESİ</w:t>
            </w:r>
          </w:p>
          <w:p w:rsidR="00A93316" w:rsidRDefault="00A93316" w:rsidP="009260CD"/>
          <w:p w:rsidR="00036450" w:rsidRDefault="00036450" w:rsidP="00B9497F"/>
          <w:p w:rsidR="00036450" w:rsidRDefault="00036450" w:rsidP="00036450"/>
          <w:sdt>
            <w:sdtPr>
              <w:id w:val="-1954003311"/>
              <w:placeholder>
                <w:docPart w:val="F0ACE7C6623A430EAFB35EF607CE92C1"/>
              </w:placeholder>
              <w:temporary/>
              <w:showingPlcHdr/>
              <w15:appearance w15:val="hidden"/>
            </w:sdtPr>
            <w:sdtEndPr/>
            <w:sdtContent>
              <w:p w:rsidR="00036450" w:rsidRPr="00CB0055" w:rsidRDefault="00CB0055" w:rsidP="00CB0055">
                <w:pPr>
                  <w:pStyle w:val="Balk3"/>
                </w:pPr>
                <w:r w:rsidRPr="00B9497F">
                  <w:rPr>
                    <w:sz w:val="36"/>
                    <w:szCs w:val="36"/>
                    <w:lang w:bidi="tr-TR"/>
                  </w:rPr>
                  <w:t>İletişim</w:t>
                </w:r>
              </w:p>
            </w:sdtContent>
          </w:sdt>
          <w:sdt>
            <w:sdtPr>
              <w:rPr>
                <w:sz w:val="24"/>
                <w:szCs w:val="24"/>
              </w:rPr>
              <w:id w:val="1111563247"/>
              <w:placeholder>
                <w:docPart w:val="C033F4799AAA4A4BA1A9F2F02935E61E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4D3011" w:rsidRPr="00B9497F" w:rsidRDefault="004D3011" w:rsidP="004D3011">
                <w:pPr>
                  <w:rPr>
                    <w:sz w:val="24"/>
                    <w:szCs w:val="24"/>
                  </w:rPr>
                </w:pPr>
                <w:r w:rsidRPr="00B9497F">
                  <w:rPr>
                    <w:sz w:val="24"/>
                    <w:szCs w:val="24"/>
                    <w:lang w:bidi="tr-TR"/>
                  </w:rPr>
                  <w:t>TELEFON:</w:t>
                </w:r>
              </w:p>
              <w:bookmarkEnd w:id="0" w:displacedByCustomXml="next"/>
            </w:sdtContent>
          </w:sdt>
          <w:p w:rsidR="004D3011" w:rsidRPr="00B9497F" w:rsidRDefault="00B9497F" w:rsidP="004D3011">
            <w:pPr>
              <w:rPr>
                <w:sz w:val="24"/>
                <w:szCs w:val="24"/>
              </w:rPr>
            </w:pPr>
            <w:r w:rsidRPr="00B9497F">
              <w:rPr>
                <w:sz w:val="24"/>
                <w:szCs w:val="24"/>
              </w:rPr>
              <w:t>0312 342 42 20</w:t>
            </w:r>
          </w:p>
          <w:p w:rsidR="004D3011" w:rsidRPr="00B9497F" w:rsidRDefault="004D3011" w:rsidP="004D3011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67859272"/>
              <w:placeholder>
                <w:docPart w:val="415B56FB07EA498289A697D7A596D509"/>
              </w:placeholder>
              <w:temporary/>
              <w:showingPlcHdr/>
              <w15:appearance w15:val="hidden"/>
            </w:sdtPr>
            <w:sdtEndPr/>
            <w:sdtContent>
              <w:p w:rsidR="004D3011" w:rsidRPr="00B9497F" w:rsidRDefault="004D3011" w:rsidP="004D3011">
                <w:pPr>
                  <w:rPr>
                    <w:sz w:val="24"/>
                    <w:szCs w:val="24"/>
                  </w:rPr>
                </w:pPr>
                <w:r w:rsidRPr="00B9497F">
                  <w:rPr>
                    <w:sz w:val="24"/>
                    <w:szCs w:val="24"/>
                    <w:lang w:bidi="tr-TR"/>
                  </w:rPr>
                  <w:t>WEB SİTE:</w:t>
                </w:r>
              </w:p>
            </w:sdtContent>
          </w:sdt>
          <w:p w:rsidR="004D3011" w:rsidRDefault="00FB533E" w:rsidP="004D3011">
            <w:pPr>
              <w:rPr>
                <w:sz w:val="24"/>
                <w:szCs w:val="24"/>
              </w:rPr>
            </w:pPr>
            <w:hyperlink r:id="rId11" w:history="1">
              <w:r w:rsidRPr="00D32C1C">
                <w:rPr>
                  <w:rStyle w:val="Kpr"/>
                  <w:sz w:val="24"/>
                  <w:szCs w:val="24"/>
                </w:rPr>
                <w:t>http://keciorensbl.meb.k12.tr</w:t>
              </w:r>
            </w:hyperlink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Default="00FB533E" w:rsidP="004D3011">
            <w:pPr>
              <w:rPr>
                <w:sz w:val="24"/>
                <w:szCs w:val="24"/>
              </w:rPr>
            </w:pPr>
          </w:p>
          <w:p w:rsidR="00FB533E" w:rsidRPr="00B9497F" w:rsidRDefault="00FB533E" w:rsidP="004D3011">
            <w:pPr>
              <w:rPr>
                <w:sz w:val="24"/>
                <w:szCs w:val="24"/>
              </w:rPr>
            </w:pPr>
          </w:p>
          <w:p w:rsidR="004D3011" w:rsidRDefault="004D3011" w:rsidP="004D3011"/>
          <w:p w:rsidR="004D3011" w:rsidRPr="004D3011" w:rsidRDefault="00FB533E" w:rsidP="004D3011">
            <w:r w:rsidRPr="00FB533E">
              <w:drawing>
                <wp:inline distT="0" distB="0" distL="0" distR="0">
                  <wp:extent cx="1933146" cy="1676400"/>
                  <wp:effectExtent l="0" t="0" r="0" b="0"/>
                  <wp:docPr id="2" name="Resim 2" descr="https://ua.gov.tr/media/2gehfbz5/tr-avrupa-birligi-tarafindan-finanse-edilmektedir_pan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a.gov.tr/media/2gehfbz5/tr-avrupa-birligi-tarafindan-finanse-edilmektedir_pan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85" cy="168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:rsidR="001B2ABD" w:rsidRDefault="00A32E72" w:rsidP="00036450">
            <w:pPr>
              <w:pStyle w:val="Balk2"/>
            </w:pPr>
            <w:r>
              <w:t>PROJE AMAÇLARI</w:t>
            </w:r>
          </w:p>
          <w:p w:rsidR="00A32E72" w:rsidRPr="00A32E72" w:rsidRDefault="00A32E72" w:rsidP="00A32E72">
            <w:pPr>
              <w:pStyle w:val="Balk4"/>
              <w:rPr>
                <w:b w:val="0"/>
              </w:rPr>
            </w:pPr>
            <w:r w:rsidRPr="00A32E72">
              <w:rPr>
                <w:b w:val="0"/>
              </w:rPr>
              <w:t>1.</w:t>
            </w:r>
            <w:proofErr w:type="gramStart"/>
            <w:r w:rsidRPr="00A32E72">
              <w:rPr>
                <w:b w:val="0"/>
              </w:rPr>
              <w:t>Öğretmenlerimizin,Web</w:t>
            </w:r>
            <w:proofErr w:type="gramEnd"/>
            <w:r w:rsidRPr="00A32E72">
              <w:rPr>
                <w:b w:val="0"/>
              </w:rPr>
              <w:t xml:space="preserve"> tabanlı içerik geliştirme yöntemleri ile geleneksel sınıf ortamını bir arada kullanarak harmanlanmış</w:t>
            </w:r>
          </w:p>
          <w:p w:rsidR="00A32E72" w:rsidRPr="00A32E72" w:rsidRDefault="00A32E72" w:rsidP="00A32E72">
            <w:pPr>
              <w:pStyle w:val="Balk4"/>
              <w:rPr>
                <w:b w:val="0"/>
              </w:rPr>
            </w:pPr>
            <w:r w:rsidRPr="00A32E72">
              <w:rPr>
                <w:b w:val="0"/>
              </w:rPr>
              <w:t xml:space="preserve">öğrenme modelini eğitim öğretim ortamına </w:t>
            </w:r>
            <w:proofErr w:type="gramStart"/>
            <w:r w:rsidRPr="00A32E72">
              <w:rPr>
                <w:b w:val="0"/>
              </w:rPr>
              <w:t>entegre</w:t>
            </w:r>
            <w:proofErr w:type="gramEnd"/>
            <w:r w:rsidRPr="00A32E72">
              <w:rPr>
                <w:b w:val="0"/>
              </w:rPr>
              <w:t xml:space="preserve"> etmelerini sağlamak.</w:t>
            </w:r>
          </w:p>
          <w:p w:rsidR="00A32E72" w:rsidRPr="00A32E72" w:rsidRDefault="00A32E72" w:rsidP="00A32E72">
            <w:pPr>
              <w:pStyle w:val="Balk4"/>
              <w:rPr>
                <w:b w:val="0"/>
              </w:rPr>
            </w:pPr>
            <w:r w:rsidRPr="00A32E72">
              <w:rPr>
                <w:b w:val="0"/>
              </w:rPr>
              <w:t xml:space="preserve">2.Harmanlanmış öğrenme ile öğrencilerin </w:t>
            </w:r>
            <w:proofErr w:type="gramStart"/>
            <w:r w:rsidRPr="00A32E72">
              <w:rPr>
                <w:b w:val="0"/>
              </w:rPr>
              <w:t>motivasyonlarını</w:t>
            </w:r>
            <w:proofErr w:type="gramEnd"/>
            <w:r w:rsidRPr="00A32E72">
              <w:rPr>
                <w:b w:val="0"/>
              </w:rPr>
              <w:t xml:space="preserve"> üst seviyede tutarak akademik,</w:t>
            </w:r>
            <w:r>
              <w:rPr>
                <w:b w:val="0"/>
              </w:rPr>
              <w:t xml:space="preserve"> </w:t>
            </w:r>
            <w:r w:rsidRPr="00A32E72">
              <w:rPr>
                <w:b w:val="0"/>
              </w:rPr>
              <w:t>sosyal ve duygusal gelişimlerini</w:t>
            </w:r>
          </w:p>
          <w:p w:rsidR="00A32E72" w:rsidRPr="00A32E72" w:rsidRDefault="00A32E72" w:rsidP="00A32E72">
            <w:pPr>
              <w:pStyle w:val="Balk4"/>
              <w:rPr>
                <w:b w:val="0"/>
              </w:rPr>
            </w:pPr>
            <w:proofErr w:type="gramStart"/>
            <w:r w:rsidRPr="00A32E72">
              <w:rPr>
                <w:b w:val="0"/>
              </w:rPr>
              <w:t>akran</w:t>
            </w:r>
            <w:proofErr w:type="gramEnd"/>
            <w:r w:rsidRPr="00A32E72">
              <w:rPr>
                <w:b w:val="0"/>
              </w:rPr>
              <w:t xml:space="preserve"> öğretimi ile desteklemek ve öğrenme hareketliliğini gerçekçi hale getirmek.</w:t>
            </w:r>
          </w:p>
          <w:p w:rsidR="00A32E72" w:rsidRPr="00A32E72" w:rsidRDefault="00A32E72" w:rsidP="00A32E72">
            <w:pPr>
              <w:pStyle w:val="Balk4"/>
              <w:rPr>
                <w:b w:val="0"/>
              </w:rPr>
            </w:pPr>
            <w:r w:rsidRPr="00A32E72">
              <w:rPr>
                <w:b w:val="0"/>
              </w:rPr>
              <w:t>3.Yeni nesil öğrenme modelinin kurumumuzda uygulanıp,</w:t>
            </w:r>
            <w:r>
              <w:rPr>
                <w:b w:val="0"/>
              </w:rPr>
              <w:t xml:space="preserve"> </w:t>
            </w:r>
            <w:r w:rsidRPr="00A32E72">
              <w:rPr>
                <w:b w:val="0"/>
              </w:rPr>
              <w:t>eğitim-öğretim faaliyetlerinde kalite ve verimliliğin artırılması</w:t>
            </w:r>
          </w:p>
          <w:p w:rsidR="00A32E72" w:rsidRPr="00A32E72" w:rsidRDefault="00A32E72" w:rsidP="00A32E72">
            <w:pPr>
              <w:pStyle w:val="Balk4"/>
              <w:rPr>
                <w:b w:val="0"/>
              </w:rPr>
            </w:pPr>
            <w:proofErr w:type="gramStart"/>
            <w:r w:rsidRPr="00A32E72">
              <w:rPr>
                <w:b w:val="0"/>
              </w:rPr>
              <w:t>yoluyla</w:t>
            </w:r>
            <w:proofErr w:type="gramEnd"/>
            <w:r w:rsidRPr="00A32E72">
              <w:rPr>
                <w:b w:val="0"/>
              </w:rPr>
              <w:t xml:space="preserve"> Avrupa Eğitim Alanına katkıda bulunmak.</w:t>
            </w:r>
          </w:p>
          <w:p w:rsidR="00036450" w:rsidRDefault="00A32E72" w:rsidP="00036450">
            <w:pPr>
              <w:pStyle w:val="Balk2"/>
            </w:pPr>
            <w:r>
              <w:t>PROJE AKTİVİTELERİ</w:t>
            </w:r>
          </w:p>
          <w:p w:rsidR="00A32E72" w:rsidRPr="00432226" w:rsidRDefault="00432226" w:rsidP="00A32E72">
            <w:pPr>
              <w:pStyle w:val="Balk4"/>
              <w:rPr>
                <w:b w:val="0"/>
                <w:bCs/>
              </w:rPr>
            </w:pPr>
            <w:r w:rsidRPr="00432226">
              <w:rPr>
                <w:b w:val="0"/>
                <w:bCs/>
              </w:rPr>
              <w:t>Birinci Aktivitemiz;</w:t>
            </w:r>
            <w:r w:rsidR="00A32E72" w:rsidRPr="00432226">
              <w:rPr>
                <w:b w:val="0"/>
                <w:bCs/>
              </w:rPr>
              <w:t>“</w:t>
            </w:r>
            <w:proofErr w:type="spellStart"/>
            <w:r w:rsidR="00A32E72" w:rsidRPr="00432226">
              <w:rPr>
                <w:b w:val="0"/>
                <w:bCs/>
              </w:rPr>
              <w:t>Adaptıng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Blended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Learnıng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To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Traditional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Educatıon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Methods</w:t>
            </w:r>
            <w:proofErr w:type="spellEnd"/>
            <w:r w:rsidR="00A32E72" w:rsidRPr="00432226">
              <w:rPr>
                <w:b w:val="0"/>
                <w:bCs/>
              </w:rPr>
              <w:t>” başlıklı kurs eğitimidir. Kursumuz 10-14 Nisan</w:t>
            </w:r>
          </w:p>
          <w:p w:rsidR="00A32E72" w:rsidRPr="00432226" w:rsidRDefault="00052A7D" w:rsidP="00BE6016">
            <w:pPr>
              <w:pStyle w:val="Balk4"/>
              <w:rPr>
                <w:b w:val="0"/>
                <w:bCs/>
              </w:rPr>
            </w:pPr>
            <w:r>
              <w:rPr>
                <w:b w:val="0"/>
                <w:bCs/>
              </w:rPr>
              <w:t>2023 tarihleri arasında 4</w:t>
            </w:r>
            <w:r w:rsidR="00A32E72" w:rsidRPr="00432226">
              <w:rPr>
                <w:b w:val="0"/>
                <w:bCs/>
              </w:rPr>
              <w:t xml:space="preserve"> öğretmenimizle 5 gün ve </w:t>
            </w:r>
            <w:r w:rsidR="00432226" w:rsidRPr="00432226">
              <w:rPr>
                <w:b w:val="0"/>
                <w:bCs/>
              </w:rPr>
              <w:t>30 saat olarak gerçekleşmiştir.</w:t>
            </w:r>
            <w:r w:rsidR="00A32E72" w:rsidRPr="00432226">
              <w:rPr>
                <w:b w:val="0"/>
                <w:bCs/>
              </w:rPr>
              <w:t xml:space="preserve"> </w:t>
            </w:r>
          </w:p>
          <w:p w:rsidR="00BE6016" w:rsidRPr="00432226" w:rsidRDefault="00432226" w:rsidP="00A32E72">
            <w:pPr>
              <w:pStyle w:val="Balk4"/>
              <w:rPr>
                <w:b w:val="0"/>
                <w:bCs/>
              </w:rPr>
            </w:pPr>
            <w:r w:rsidRPr="00432226">
              <w:rPr>
                <w:b w:val="0"/>
                <w:bCs/>
              </w:rPr>
              <w:t>İkinci aktivitemiz; 05-08 Eylül</w:t>
            </w:r>
            <w:r w:rsidR="00A32E72" w:rsidRPr="00432226">
              <w:rPr>
                <w:b w:val="0"/>
                <w:bCs/>
              </w:rPr>
              <w:t xml:space="preserve"> 2023 tarihlerinde Hollanda </w:t>
            </w:r>
            <w:proofErr w:type="spellStart"/>
            <w:r w:rsidR="00A32E72" w:rsidRPr="00432226">
              <w:rPr>
                <w:b w:val="0"/>
                <w:bCs/>
              </w:rPr>
              <w:t>Eidhoven</w:t>
            </w:r>
            <w:proofErr w:type="spellEnd"/>
            <w:r w:rsidR="00A32E72" w:rsidRPr="00432226">
              <w:rPr>
                <w:b w:val="0"/>
                <w:bCs/>
              </w:rPr>
              <w:t xml:space="preserve"> Teknoloji Üniversitesinden öğretmen eğitmeni ve e</w:t>
            </w:r>
            <w:r w:rsidRPr="00432226">
              <w:rPr>
                <w:rFonts w:ascii="Century Gothic" w:hAnsi="Century Gothic" w:cs="Century Gothic"/>
                <w:b w:val="0"/>
                <w:bCs/>
              </w:rPr>
              <w:t>-</w:t>
            </w:r>
            <w:r w:rsidR="00A32E72" w:rsidRPr="00432226">
              <w:rPr>
                <w:rFonts w:ascii="Century Gothic" w:hAnsi="Century Gothic" w:cs="Century Gothic"/>
                <w:b w:val="0"/>
                <w:bCs/>
              </w:rPr>
              <w:t>öğ</w:t>
            </w:r>
            <w:r w:rsidR="00A32E72" w:rsidRPr="00432226">
              <w:rPr>
                <w:b w:val="0"/>
                <w:bCs/>
              </w:rPr>
              <w:t>renme uzman</w:t>
            </w:r>
            <w:r w:rsidR="00A32E72" w:rsidRPr="00432226">
              <w:rPr>
                <w:rFonts w:ascii="Century Gothic" w:hAnsi="Century Gothic" w:cs="Century Gothic"/>
                <w:b w:val="0"/>
                <w:bCs/>
              </w:rPr>
              <w:t>ı</w:t>
            </w:r>
            <w:r w:rsidR="00A32E72" w:rsidRPr="00432226">
              <w:rPr>
                <w:b w:val="0"/>
                <w:bCs/>
              </w:rPr>
              <w:t xml:space="preserve"> akademisyeni </w:t>
            </w:r>
            <w:proofErr w:type="spellStart"/>
            <w:r w:rsidR="00A32E72" w:rsidRPr="00432226">
              <w:rPr>
                <w:b w:val="0"/>
                <w:bCs/>
              </w:rPr>
              <w:t>Edwin</w:t>
            </w:r>
            <w:proofErr w:type="spellEnd"/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="00A32E72" w:rsidRPr="00432226">
              <w:rPr>
                <w:b w:val="0"/>
                <w:bCs/>
              </w:rPr>
              <w:t>Giebelen</w:t>
            </w:r>
            <w:proofErr w:type="spellEnd"/>
            <w:r w:rsidR="00A32E72" w:rsidRPr="00432226">
              <w:rPr>
                <w:b w:val="0"/>
                <w:bCs/>
              </w:rPr>
              <w:t xml:space="preserve"> taraf</w:t>
            </w:r>
            <w:r w:rsidR="00A32E72" w:rsidRPr="00432226">
              <w:rPr>
                <w:rFonts w:ascii="Century Gothic" w:hAnsi="Century Gothic" w:cs="Century Gothic"/>
                <w:b w:val="0"/>
                <w:bCs/>
              </w:rPr>
              <w:t>ı</w:t>
            </w:r>
            <w:r w:rsidRPr="00432226">
              <w:rPr>
                <w:b w:val="0"/>
                <w:bCs/>
              </w:rPr>
              <w:t>ndan</w:t>
            </w:r>
            <w:r w:rsidR="00A32E72" w:rsidRPr="00432226">
              <w:rPr>
                <w:b w:val="0"/>
                <w:bCs/>
              </w:rPr>
              <w:t xml:space="preserve"> 4 g</w:t>
            </w:r>
            <w:r w:rsidR="00A32E72" w:rsidRPr="00432226">
              <w:rPr>
                <w:rFonts w:ascii="Century Gothic" w:hAnsi="Century Gothic" w:cs="Century Gothic"/>
                <w:b w:val="0"/>
                <w:bCs/>
              </w:rPr>
              <w:t>ü</w:t>
            </w:r>
            <w:r w:rsidR="00A32E72" w:rsidRPr="00432226">
              <w:rPr>
                <w:b w:val="0"/>
                <w:bCs/>
              </w:rPr>
              <w:t>nl</w:t>
            </w:r>
            <w:r w:rsidR="00A32E72" w:rsidRPr="00432226">
              <w:rPr>
                <w:rFonts w:ascii="Century Gothic" w:hAnsi="Century Gothic" w:cs="Century Gothic"/>
                <w:b w:val="0"/>
                <w:bCs/>
              </w:rPr>
              <w:t>ü</w:t>
            </w:r>
            <w:r w:rsidR="00A32E72" w:rsidRPr="00432226">
              <w:rPr>
                <w:b w:val="0"/>
                <w:bCs/>
              </w:rPr>
              <w:t>k 20 saat semine</w:t>
            </w:r>
            <w:r w:rsidRPr="00432226">
              <w:rPr>
                <w:b w:val="0"/>
                <w:bCs/>
              </w:rPr>
              <w:t>r verilmiştir.</w:t>
            </w:r>
          </w:p>
          <w:p w:rsidR="00432226" w:rsidRPr="00432226" w:rsidRDefault="00BE6016" w:rsidP="00A32E72">
            <w:pPr>
              <w:pStyle w:val="Balk4"/>
              <w:rPr>
                <w:b w:val="0"/>
                <w:bCs/>
              </w:rPr>
            </w:pPr>
            <w:r w:rsidRPr="00432226">
              <w:rPr>
                <w:b w:val="0"/>
                <w:bCs/>
              </w:rPr>
              <w:t>Üçüncü aktivitemiz; Avusturya Viyana</w:t>
            </w:r>
            <w:r w:rsidR="00432226" w:rsidRPr="00432226">
              <w:rPr>
                <w:b w:val="0"/>
                <w:bCs/>
              </w:rPr>
              <w:t xml:space="preserve"> Şehri</w:t>
            </w:r>
            <w:r w:rsidR="00A32E72" w:rsidRPr="00432226">
              <w:rPr>
                <w:b w:val="0"/>
                <w:bCs/>
              </w:rPr>
              <w:t xml:space="preserve"> </w:t>
            </w:r>
            <w:proofErr w:type="spellStart"/>
            <w:r w:rsidRPr="00432226">
              <w:rPr>
                <w:b w:val="0"/>
                <w:bCs/>
              </w:rPr>
              <w:t>Brukenschule</w:t>
            </w:r>
            <w:proofErr w:type="spellEnd"/>
            <w:r w:rsidRPr="00432226">
              <w:rPr>
                <w:b w:val="0"/>
                <w:bCs/>
              </w:rPr>
              <w:t xml:space="preserve"> ‘</w:t>
            </w:r>
            <w:proofErr w:type="gramStart"/>
            <w:r w:rsidR="00432226" w:rsidRPr="00432226">
              <w:rPr>
                <w:b w:val="0"/>
                <w:bCs/>
              </w:rPr>
              <w:t xml:space="preserve">de  </w:t>
            </w:r>
            <w:r w:rsidRPr="00432226">
              <w:rPr>
                <w:b w:val="0"/>
                <w:bCs/>
              </w:rPr>
              <w:t>5</w:t>
            </w:r>
            <w:proofErr w:type="gramEnd"/>
            <w:r w:rsidR="00432226" w:rsidRPr="00432226">
              <w:rPr>
                <w:b w:val="0"/>
                <w:bCs/>
              </w:rPr>
              <w:t xml:space="preserve"> katılımcı 23-25 Ekim 2023 </w:t>
            </w:r>
            <w:r w:rsidR="00A32E72" w:rsidRPr="00432226">
              <w:rPr>
                <w:b w:val="0"/>
                <w:bCs/>
              </w:rPr>
              <w:t>tarihleri aras</w:t>
            </w:r>
            <w:r w:rsidR="00432226" w:rsidRPr="00432226">
              <w:rPr>
                <w:b w:val="0"/>
                <w:bCs/>
              </w:rPr>
              <w:t xml:space="preserve">ında 3 gün olarak gerçekleşmiştir. </w:t>
            </w:r>
          </w:p>
          <w:p w:rsidR="00036450" w:rsidRPr="00432226" w:rsidRDefault="00A32E72" w:rsidP="00A32E72">
            <w:pPr>
              <w:pStyle w:val="Balk4"/>
              <w:rPr>
                <w:b w:val="0"/>
                <w:bCs/>
              </w:rPr>
            </w:pPr>
            <w:r w:rsidRPr="00432226">
              <w:rPr>
                <w:b w:val="0"/>
                <w:bCs/>
              </w:rPr>
              <w:t xml:space="preserve">Dördüncü aktivitemiz,6 öğrenci 2 öğretmen ile 13-17 Kasım 2023 tarihlerinde </w:t>
            </w:r>
            <w:r w:rsidR="00BE6016" w:rsidRPr="00432226">
              <w:rPr>
                <w:b w:val="0"/>
                <w:bCs/>
              </w:rPr>
              <w:t>Macaristan Budapeşte Tandem Lisesi’nde</w:t>
            </w:r>
            <w:r w:rsidR="00432226" w:rsidRPr="00432226">
              <w:rPr>
                <w:b w:val="0"/>
                <w:bCs/>
              </w:rPr>
              <w:t xml:space="preserve"> öğrenci hareketliliği gerçekleşmiştir.</w:t>
            </w:r>
          </w:p>
          <w:p w:rsidR="00FB533E" w:rsidRDefault="0078481E" w:rsidP="00F43AED">
            <w:pPr>
              <w:pStyle w:val="Balk2"/>
            </w:pPr>
            <w:r>
              <w:t>proje sonuçları</w:t>
            </w:r>
            <w:r w:rsidR="00112054" w:rsidRPr="00B90CEF">
              <w:rPr>
                <w:noProof/>
                <w:color w:val="000000" w:themeColor="text1"/>
                <w:lang w:eastAsia="tr-T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937894</wp:posOffset>
                  </wp:positionV>
                  <wp:extent cx="624205" cy="46355"/>
                  <wp:effectExtent l="0" t="0" r="0" b="0"/>
                  <wp:wrapNone/>
                  <wp:docPr id="12" name="Grafik 12" descr="yetenek grafiğ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533E" w:rsidRDefault="00FB533E" w:rsidP="00FB533E">
            <w:r>
              <w:t xml:space="preserve">Öğretmenlerimiz Harmanlanmış öğrenme uygulama becerileri kazanarak yenilikçi öğretim yöntemlerini </w:t>
            </w:r>
            <w:proofErr w:type="spellStart"/>
            <w:proofErr w:type="gramStart"/>
            <w:r>
              <w:t>kullanmaları,dil</w:t>
            </w:r>
            <w:proofErr w:type="spellEnd"/>
            <w:proofErr w:type="gramEnd"/>
            <w:r>
              <w:t>, dijital ve</w:t>
            </w:r>
          </w:p>
          <w:p w:rsidR="00FB533E" w:rsidRDefault="00FB533E" w:rsidP="00FB533E">
            <w:proofErr w:type="gramStart"/>
            <w:r>
              <w:t>mesleki</w:t>
            </w:r>
            <w:proofErr w:type="gramEnd"/>
            <w:r>
              <w:t xml:space="preserve"> yeterliliklerini geliştirerek Avrupa çapında profesyonel ağların gelişimini desteklemiştir.</w:t>
            </w:r>
          </w:p>
          <w:p w:rsidR="00FB533E" w:rsidRDefault="00FB533E" w:rsidP="00FB533E">
            <w:r>
              <w:t>Öğretmen ve öğrencilerimiz, Avrupa vatandaşlık duygusu, ülkelerin eğitim sistemleri, uygulama ve politikalarına ilişkin anlayış geliştirmişlerdir.</w:t>
            </w:r>
          </w:p>
          <w:p w:rsidR="00FB533E" w:rsidRDefault="00FB533E" w:rsidP="00FB533E">
            <w:r>
              <w:t xml:space="preserve">Projemiz ile yeni nesil öğrenme müfredatımıza </w:t>
            </w:r>
            <w:proofErr w:type="gramStart"/>
            <w:r>
              <w:t>entegre</w:t>
            </w:r>
            <w:proofErr w:type="gramEnd"/>
            <w:r>
              <w:t xml:space="preserve"> edilerek harmanlanmış öğrenme ekosistemi oluşturulmuştur.</w:t>
            </w:r>
          </w:p>
          <w:p w:rsidR="00036450" w:rsidRPr="00FB533E" w:rsidRDefault="00FB533E" w:rsidP="00FB533E">
            <w:r>
              <w:t xml:space="preserve">Öğretmenlerimizin dijital </w:t>
            </w:r>
            <w:proofErr w:type="spellStart"/>
            <w:r>
              <w:t>pedegojileri</w:t>
            </w:r>
            <w:proofErr w:type="spellEnd"/>
            <w:r>
              <w:t xml:space="preserve"> gelişmesi ile, öğrencilerimizin interaktif öğrenme ile akademik başarıları artarak evrensel  değerlere duyarlı 21.yy öğrenci profili oluşturulması sağlanarak </w:t>
            </w:r>
            <w:proofErr w:type="spellStart"/>
            <w:proofErr w:type="gramStart"/>
            <w:r>
              <w:t>yenilikçi,yüksek</w:t>
            </w:r>
            <w:proofErr w:type="spellEnd"/>
            <w:proofErr w:type="gramEnd"/>
            <w:r>
              <w:t xml:space="preserve"> eğitim seviyesi ile Avrupa düzeyinde çağdaş bir okul olma yolunda ilerleme kaydetmiştir.</w:t>
            </w:r>
          </w:p>
        </w:tc>
      </w:tr>
    </w:tbl>
    <w:p w:rsidR="0043117B" w:rsidRDefault="006F1E47" w:rsidP="00FB533E">
      <w:pPr>
        <w:tabs>
          <w:tab w:val="left" w:pos="990"/>
        </w:tabs>
        <w:ind w:left="4423"/>
      </w:pPr>
    </w:p>
    <w:sectPr w:rsidR="0043117B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E47" w:rsidRDefault="006F1E47" w:rsidP="000C45FF">
      <w:r>
        <w:separator/>
      </w:r>
    </w:p>
  </w:endnote>
  <w:endnote w:type="continuationSeparator" w:id="0">
    <w:p w:rsidR="006F1E47" w:rsidRDefault="006F1E4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E47" w:rsidRDefault="006F1E47" w:rsidP="000C45FF">
      <w:r>
        <w:separator/>
      </w:r>
    </w:p>
  </w:footnote>
  <w:footnote w:type="continuationSeparator" w:id="0">
    <w:p w:rsidR="006F1E47" w:rsidRDefault="006F1E4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5FF" w:rsidRDefault="000C45FF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4D6F4968" wp14:editId="5FE4A1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 3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316"/>
    <w:rsid w:val="00036450"/>
    <w:rsid w:val="00052A7D"/>
    <w:rsid w:val="00072BCC"/>
    <w:rsid w:val="00094499"/>
    <w:rsid w:val="000C45FF"/>
    <w:rsid w:val="000D2FA2"/>
    <w:rsid w:val="000E3FD1"/>
    <w:rsid w:val="000F52FD"/>
    <w:rsid w:val="00112054"/>
    <w:rsid w:val="001525E1"/>
    <w:rsid w:val="00180329"/>
    <w:rsid w:val="001838DA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32226"/>
    <w:rsid w:val="00445947"/>
    <w:rsid w:val="004813B3"/>
    <w:rsid w:val="00496591"/>
    <w:rsid w:val="004C63E4"/>
    <w:rsid w:val="004D3011"/>
    <w:rsid w:val="004D791B"/>
    <w:rsid w:val="004F47A2"/>
    <w:rsid w:val="005262AC"/>
    <w:rsid w:val="005317C9"/>
    <w:rsid w:val="00554B8C"/>
    <w:rsid w:val="005B3798"/>
    <w:rsid w:val="005E39D5"/>
    <w:rsid w:val="00600670"/>
    <w:rsid w:val="0062123A"/>
    <w:rsid w:val="00646E75"/>
    <w:rsid w:val="006771D0"/>
    <w:rsid w:val="006F1E47"/>
    <w:rsid w:val="00715FCB"/>
    <w:rsid w:val="00743101"/>
    <w:rsid w:val="00770B16"/>
    <w:rsid w:val="007775E1"/>
    <w:rsid w:val="0078481E"/>
    <w:rsid w:val="007867A0"/>
    <w:rsid w:val="007927F5"/>
    <w:rsid w:val="00802CA0"/>
    <w:rsid w:val="008311FB"/>
    <w:rsid w:val="009260CD"/>
    <w:rsid w:val="00952C25"/>
    <w:rsid w:val="00A2118D"/>
    <w:rsid w:val="00A32E72"/>
    <w:rsid w:val="00A93316"/>
    <w:rsid w:val="00AD76E2"/>
    <w:rsid w:val="00AE7882"/>
    <w:rsid w:val="00B20152"/>
    <w:rsid w:val="00B359E4"/>
    <w:rsid w:val="00B57D98"/>
    <w:rsid w:val="00B70850"/>
    <w:rsid w:val="00B9497F"/>
    <w:rsid w:val="00BE6016"/>
    <w:rsid w:val="00C066B6"/>
    <w:rsid w:val="00C37BA1"/>
    <w:rsid w:val="00C4674C"/>
    <w:rsid w:val="00C506CF"/>
    <w:rsid w:val="00C63812"/>
    <w:rsid w:val="00C72BED"/>
    <w:rsid w:val="00C9578B"/>
    <w:rsid w:val="00CB0055"/>
    <w:rsid w:val="00D219EE"/>
    <w:rsid w:val="00D2522B"/>
    <w:rsid w:val="00D422DE"/>
    <w:rsid w:val="00D5459D"/>
    <w:rsid w:val="00D937C9"/>
    <w:rsid w:val="00DA1F4D"/>
    <w:rsid w:val="00DD172A"/>
    <w:rsid w:val="00E05044"/>
    <w:rsid w:val="00E25A26"/>
    <w:rsid w:val="00E4381A"/>
    <w:rsid w:val="00E55D74"/>
    <w:rsid w:val="00F43AED"/>
    <w:rsid w:val="00F51D6A"/>
    <w:rsid w:val="00F60274"/>
    <w:rsid w:val="00F77FB9"/>
    <w:rsid w:val="00FB068F"/>
    <w:rsid w:val="00FB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19C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Balk3">
    <w:name w:val="heading 3"/>
    <w:basedOn w:val="Normal"/>
    <w:next w:val="Normal"/>
    <w:link w:val="Balk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Balk4">
    <w:name w:val="heading 4"/>
    <w:basedOn w:val="Normal"/>
    <w:next w:val="Normal"/>
    <w:link w:val="Balk4Char"/>
    <w:uiPriority w:val="9"/>
    <w:qFormat/>
    <w:rsid w:val="00B359E4"/>
    <w:pPr>
      <w:outlineLvl w:val="3"/>
    </w:pPr>
    <w:rPr>
      <w:b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B2ABD"/>
    <w:rPr>
      <w:caps/>
      <w:color w:val="000000" w:themeColor="text1"/>
      <w:sz w:val="96"/>
      <w:szCs w:val="76"/>
    </w:rPr>
  </w:style>
  <w:style w:type="character" w:styleId="Vurgu">
    <w:name w:val="Emphasis"/>
    <w:basedOn w:val="VarsaylanParagrafYazTipi"/>
    <w:uiPriority w:val="11"/>
    <w:semiHidden/>
    <w:qFormat/>
    <w:rsid w:val="00E25A26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arih">
    <w:name w:val="Date"/>
    <w:basedOn w:val="Normal"/>
    <w:next w:val="Normal"/>
    <w:link w:val="TarihChar"/>
    <w:uiPriority w:val="99"/>
    <w:rsid w:val="00036450"/>
  </w:style>
  <w:style w:type="character" w:customStyle="1" w:styleId="TarihChar">
    <w:name w:val="Tarih Char"/>
    <w:basedOn w:val="VarsaylanParagrafYazTipi"/>
    <w:link w:val="Tarih"/>
    <w:uiPriority w:val="99"/>
    <w:rsid w:val="00036450"/>
    <w:rPr>
      <w:sz w:val="18"/>
      <w:szCs w:val="22"/>
    </w:rPr>
  </w:style>
  <w:style w:type="character" w:styleId="Kpr">
    <w:name w:val="Hyperlink"/>
    <w:basedOn w:val="VarsaylanParagrafYazTipi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rsid w:val="004813B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C45FF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C45FF"/>
    <w:rPr>
      <w:sz w:val="22"/>
      <w:szCs w:val="22"/>
    </w:rPr>
  </w:style>
  <w:style w:type="table" w:styleId="TabloKlavuzu">
    <w:name w:val="Table Grid"/>
    <w:basedOn w:val="NormalTablo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1B2ABD"/>
    <w:rPr>
      <w:color w:val="808080"/>
    </w:rPr>
  </w:style>
  <w:style w:type="paragraph" w:styleId="Altyaz">
    <w:name w:val="Subtitle"/>
    <w:basedOn w:val="Normal"/>
    <w:next w:val="Normal"/>
    <w:link w:val="Altyaz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ltyazChar">
    <w:name w:val="Altyazı Char"/>
    <w:basedOn w:val="VarsaylanParagrafYazTipi"/>
    <w:link w:val="Altyaz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Balk3Char">
    <w:name w:val="Başlık 3 Char"/>
    <w:basedOn w:val="VarsaylanParagrafYazTipi"/>
    <w:link w:val="Bal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Balk4Char">
    <w:name w:val="Başlık 4 Char"/>
    <w:basedOn w:val="VarsaylanParagrafYazTipi"/>
    <w:link w:val="Balk4"/>
    <w:uiPriority w:val="9"/>
    <w:rsid w:val="00B359E4"/>
    <w:rPr>
      <w:b/>
      <w:sz w:val="18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219EE"/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19EE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770B1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70B1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70B1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70B1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70B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eciorensbl.meb.k12.t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&#350;ablonlar\Mavi%20gri%20&#246;zge&#231;mi&#351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305750320763657"/>
          <c:y val="0"/>
          <c:w val="0.76757385549929991"/>
          <c:h val="0.97755511811023621"/>
        </c:manualLayout>
      </c:layout>
      <c:barChart>
        <c:barDir val="bar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 w="25400"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ACE7C6623A430EAFB35EF607CE92C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4D4AFA-2CF9-4E4E-AA7E-FDB72726FB27}"/>
      </w:docPartPr>
      <w:docPartBody>
        <w:p w:rsidR="00000A21" w:rsidRDefault="00F8403A">
          <w:pPr>
            <w:pStyle w:val="F0ACE7C6623A430EAFB35EF607CE92C1"/>
          </w:pPr>
          <w:r w:rsidRPr="00CB0055">
            <w:rPr>
              <w:lang w:bidi="tr-TR"/>
            </w:rPr>
            <w:t>İletişim</w:t>
          </w:r>
        </w:p>
      </w:docPartBody>
    </w:docPart>
    <w:docPart>
      <w:docPartPr>
        <w:name w:val="C033F4799AAA4A4BA1A9F2F02935E61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D8D7EE-59B7-43F1-AEEA-E860E9F65728}"/>
      </w:docPartPr>
      <w:docPartBody>
        <w:p w:rsidR="00000A21" w:rsidRDefault="00F8403A">
          <w:pPr>
            <w:pStyle w:val="C033F4799AAA4A4BA1A9F2F02935E61E"/>
          </w:pPr>
          <w:r w:rsidRPr="004D3011">
            <w:rPr>
              <w:lang w:bidi="tr-TR"/>
            </w:rPr>
            <w:t>TELEFON:</w:t>
          </w:r>
        </w:p>
      </w:docPartBody>
    </w:docPart>
    <w:docPart>
      <w:docPartPr>
        <w:name w:val="415B56FB07EA498289A697D7A596D5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2B5C0B-6E1F-4F54-AEDF-A93EE56C42F1}"/>
      </w:docPartPr>
      <w:docPartBody>
        <w:p w:rsidR="00000A21" w:rsidRDefault="00F8403A">
          <w:pPr>
            <w:pStyle w:val="415B56FB07EA498289A697D7A596D509"/>
          </w:pPr>
          <w:r w:rsidRPr="004D3011">
            <w:rPr>
              <w:lang w:bidi="tr-TR"/>
            </w:rPr>
            <w:t>WEB SİTE: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3A"/>
    <w:rsid w:val="00000A21"/>
    <w:rsid w:val="00461D06"/>
    <w:rsid w:val="00C16DE3"/>
    <w:rsid w:val="00C80AFD"/>
    <w:rsid w:val="00F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qFormat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8D52629DA914BF0844A3B24A991D4AB">
    <w:name w:val="18D52629DA914BF0844A3B24A991D4AB"/>
  </w:style>
  <w:style w:type="paragraph" w:customStyle="1" w:styleId="86C3AAAE87EF48E38AEF5E979DFBB902">
    <w:name w:val="86C3AAAE87EF48E38AEF5E979DFBB902"/>
  </w:style>
  <w:style w:type="paragraph" w:customStyle="1" w:styleId="3D48BBB969E344ABB8520F923F1F8B8E">
    <w:name w:val="3D48BBB969E344ABB8520F923F1F8B8E"/>
  </w:style>
  <w:style w:type="paragraph" w:customStyle="1" w:styleId="0A1D515790E849C8A8F1EBB259FD9EAB">
    <w:name w:val="0A1D515790E849C8A8F1EBB259FD9EAB"/>
  </w:style>
  <w:style w:type="paragraph" w:customStyle="1" w:styleId="F0ACE7C6623A430EAFB35EF607CE92C1">
    <w:name w:val="F0ACE7C6623A430EAFB35EF607CE92C1"/>
  </w:style>
  <w:style w:type="paragraph" w:customStyle="1" w:styleId="C033F4799AAA4A4BA1A9F2F02935E61E">
    <w:name w:val="C033F4799AAA4A4BA1A9F2F02935E61E"/>
  </w:style>
  <w:style w:type="paragraph" w:customStyle="1" w:styleId="E1864BA720184E30991D546EB6F408E4">
    <w:name w:val="E1864BA720184E30991D546EB6F408E4"/>
  </w:style>
  <w:style w:type="paragraph" w:customStyle="1" w:styleId="415B56FB07EA498289A697D7A596D509">
    <w:name w:val="415B56FB07EA498289A697D7A596D509"/>
  </w:style>
  <w:style w:type="paragraph" w:customStyle="1" w:styleId="86B872CE69BE4940AB32B3CCED47BFB4">
    <w:name w:val="86B872CE69BE4940AB32B3CCED47BFB4"/>
  </w:style>
  <w:style w:type="paragraph" w:customStyle="1" w:styleId="977018AD9C5D4DF0B667962CA343A9C3">
    <w:name w:val="977018AD9C5D4DF0B667962CA343A9C3"/>
  </w:style>
  <w:style w:type="character" w:styleId="Kpr">
    <w:name w:val="Hyperlink"/>
    <w:basedOn w:val="VarsaylanParagrafYazTipi"/>
    <w:uiPriority w:val="99"/>
    <w:unhideWhenUsed/>
    <w:rPr>
      <w:color w:val="C45911" w:themeColor="accent2" w:themeShade="BF"/>
      <w:u w:val="single"/>
    </w:rPr>
  </w:style>
  <w:style w:type="paragraph" w:customStyle="1" w:styleId="429D9503878349EE8CEE6A0ABBB556B7">
    <w:name w:val="429D9503878349EE8CEE6A0ABBB556B7"/>
  </w:style>
  <w:style w:type="paragraph" w:customStyle="1" w:styleId="6196668399FD4E37B6736E4582540D92">
    <w:name w:val="6196668399FD4E37B6736E4582540D92"/>
  </w:style>
  <w:style w:type="paragraph" w:customStyle="1" w:styleId="CBC8D3EFE6094C7E97679532C53A5C1E">
    <w:name w:val="CBC8D3EFE6094C7E97679532C53A5C1E"/>
  </w:style>
  <w:style w:type="paragraph" w:customStyle="1" w:styleId="50468E848DBE494B87F60A9BFAB48A69">
    <w:name w:val="50468E848DBE494B87F60A9BFAB48A69"/>
  </w:style>
  <w:style w:type="paragraph" w:customStyle="1" w:styleId="5F0CF08F754C42519649D056A3EA6410">
    <w:name w:val="5F0CF08F754C42519649D056A3EA6410"/>
  </w:style>
  <w:style w:type="paragraph" w:customStyle="1" w:styleId="79A89820F6E04115894815D5C3A0655B">
    <w:name w:val="79A89820F6E04115894815D5C3A0655B"/>
  </w:style>
  <w:style w:type="paragraph" w:customStyle="1" w:styleId="94B17434C2934DBFBEB1B00A4AEAFE79">
    <w:name w:val="94B17434C2934DBFBEB1B00A4AEAFE79"/>
  </w:style>
  <w:style w:type="paragraph" w:customStyle="1" w:styleId="F5FFA7D2A0F74D438CB1E99826D2BAA8">
    <w:name w:val="F5FFA7D2A0F74D438CB1E99826D2BAA8"/>
  </w:style>
  <w:style w:type="paragraph" w:customStyle="1" w:styleId="5DCA837BE96F40CABF5A5E448726F2DB">
    <w:name w:val="5DCA837BE96F40CABF5A5E448726F2DB"/>
  </w:style>
  <w:style w:type="paragraph" w:customStyle="1" w:styleId="AE596A2896044A9092536F00F9CEB83C">
    <w:name w:val="AE596A2896044A9092536F00F9CEB83C"/>
  </w:style>
  <w:style w:type="paragraph" w:customStyle="1" w:styleId="C72A96378734444598E8623A7F5AFD91">
    <w:name w:val="C72A96378734444598E8623A7F5AFD91"/>
  </w:style>
  <w:style w:type="paragraph" w:customStyle="1" w:styleId="73944B755586467899F4E51914700C7C">
    <w:name w:val="73944B755586467899F4E51914700C7C"/>
  </w:style>
  <w:style w:type="paragraph" w:customStyle="1" w:styleId="7C7E3AFA5133462ABD53A4D6FBEA332C">
    <w:name w:val="7C7E3AFA5133462ABD53A4D6FBEA332C"/>
  </w:style>
  <w:style w:type="paragraph" w:customStyle="1" w:styleId="E95A715E57DB4E0E93CBF59620720BAE">
    <w:name w:val="E95A715E57DB4E0E93CBF59620720BAE"/>
  </w:style>
  <w:style w:type="paragraph" w:customStyle="1" w:styleId="8180924E0A124961A221F96F41B44A0F">
    <w:name w:val="8180924E0A124961A221F96F41B44A0F"/>
  </w:style>
  <w:style w:type="paragraph" w:customStyle="1" w:styleId="C987D9108FF542CAB8D6694E8E4D7EE0">
    <w:name w:val="C987D9108FF542CAB8D6694E8E4D7EE0"/>
  </w:style>
  <w:style w:type="paragraph" w:customStyle="1" w:styleId="4D584CB09BA04869B0D313B74A2D225D">
    <w:name w:val="4D584CB09BA04869B0D313B74A2D225D"/>
  </w:style>
  <w:style w:type="paragraph" w:customStyle="1" w:styleId="997CB436CB8041A5BF6DF6EF7EDBCA92">
    <w:name w:val="997CB436CB8041A5BF6DF6EF7EDBCA92"/>
  </w:style>
  <w:style w:type="paragraph" w:customStyle="1" w:styleId="98830FF2B6B5426699FD6F7BF62482F4">
    <w:name w:val="98830FF2B6B5426699FD6F7BF62482F4"/>
  </w:style>
  <w:style w:type="paragraph" w:customStyle="1" w:styleId="7848EFEF236344AD97FCCDB75AC6E0A0">
    <w:name w:val="7848EFEF236344AD97FCCDB75AC6E0A0"/>
  </w:style>
  <w:style w:type="paragraph" w:customStyle="1" w:styleId="867651E0CED84A9DA209C95E6A3BB30E">
    <w:name w:val="867651E0CED84A9DA209C95E6A3BB30E"/>
  </w:style>
  <w:style w:type="paragraph" w:customStyle="1" w:styleId="A2135B246BAE44B9B2B79D428B7ADD9F">
    <w:name w:val="A2135B246BAE44B9B2B79D428B7ADD9F"/>
  </w:style>
  <w:style w:type="paragraph" w:customStyle="1" w:styleId="3D59B9C314FA4557972548622F0157DA">
    <w:name w:val="3D59B9C314FA4557972548622F0157DA"/>
  </w:style>
  <w:style w:type="paragraph" w:customStyle="1" w:styleId="A8DBCE4C955044E9857A859FDBC2AB50">
    <w:name w:val="A8DBCE4C955044E9857A859FDBC2AB50"/>
  </w:style>
  <w:style w:type="paragraph" w:customStyle="1" w:styleId="3FD6A458D97245F7B17B4F28E9BDA501">
    <w:name w:val="3FD6A458D97245F7B17B4F28E9BDA501"/>
  </w:style>
  <w:style w:type="paragraph" w:customStyle="1" w:styleId="2BA4826F9F2D46E5BC1BF52A8AC5F5A4">
    <w:name w:val="2BA4826F9F2D46E5BC1BF52A8AC5F5A4"/>
  </w:style>
  <w:style w:type="paragraph" w:customStyle="1" w:styleId="C8AB06BFB4A24674AF2834AB326D883D">
    <w:name w:val="C8AB06BFB4A24674AF2834AB326D883D"/>
  </w:style>
  <w:style w:type="paragraph" w:customStyle="1" w:styleId="39B15134888D4F77A2ADE9E9CE65F637">
    <w:name w:val="39B15134888D4F77A2ADE9E9CE65F637"/>
  </w:style>
  <w:style w:type="paragraph" w:customStyle="1" w:styleId="11AB0073FC114628A27E155C0B54530C">
    <w:name w:val="11AB0073FC114628A27E155C0B54530C"/>
  </w:style>
  <w:style w:type="paragraph" w:customStyle="1" w:styleId="A1DE0C4B1706496AB04BEA713F9DC4B7">
    <w:name w:val="A1DE0C4B1706496AB04BEA713F9DC4B7"/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418ECDDEBB42485E883C067692465BE9">
    <w:name w:val="418ECDDEBB42485E883C067692465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gri özgeçmiş</Template>
  <TotalTime>0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2023-11-30T09:50:00Z</dcterms:created>
  <dcterms:modified xsi:type="dcterms:W3CDTF">2024-01-04T11:50:00Z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